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0A" w:rsidRPr="00EC480B" w:rsidRDefault="00335E1B">
      <w:pPr>
        <w:rPr>
          <w:b/>
        </w:rPr>
      </w:pPr>
      <w:r>
        <w:rPr>
          <w:b/>
        </w:rPr>
        <w:t>To</w:t>
      </w:r>
    </w:p>
    <w:p w:rsidR="00EC480B" w:rsidRPr="00EC480B" w:rsidRDefault="00EC480B">
      <w:pPr>
        <w:rPr>
          <w:b/>
        </w:rPr>
      </w:pPr>
      <w:r w:rsidRPr="00EC480B">
        <w:rPr>
          <w:b/>
        </w:rPr>
        <w:t>The Principal</w:t>
      </w:r>
    </w:p>
    <w:p w:rsidR="00EC480B" w:rsidRPr="00EC480B" w:rsidRDefault="00EC480B">
      <w:pPr>
        <w:rPr>
          <w:b/>
        </w:rPr>
      </w:pPr>
      <w:r w:rsidRPr="00EC480B">
        <w:rPr>
          <w:b/>
        </w:rPr>
        <w:t>Bhasha-Bhavana</w:t>
      </w:r>
    </w:p>
    <w:p w:rsidR="00EC480B" w:rsidRPr="00EC480B" w:rsidRDefault="00EC480B">
      <w:pPr>
        <w:rPr>
          <w:b/>
        </w:rPr>
      </w:pPr>
      <w:r w:rsidRPr="00EC480B">
        <w:rPr>
          <w:b/>
        </w:rPr>
        <w:t>Visva-Bharati</w:t>
      </w: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  <w:r w:rsidRPr="00EC480B">
        <w:rPr>
          <w:b/>
        </w:rPr>
        <w:t>Through the H.O.D./Teacher-In-Charge of the Department of ENGLISH, Bhasha-</w:t>
      </w:r>
      <w:proofErr w:type="spellStart"/>
      <w:r w:rsidRPr="00EC480B">
        <w:rPr>
          <w:b/>
        </w:rPr>
        <w:t>Bhavana</w:t>
      </w:r>
      <w:proofErr w:type="gramStart"/>
      <w:r w:rsidRPr="00EC480B">
        <w:rPr>
          <w:b/>
        </w:rPr>
        <w:t>,V.B</w:t>
      </w:r>
      <w:proofErr w:type="spellEnd"/>
      <w:proofErr w:type="gramEnd"/>
      <w:r w:rsidRPr="00EC480B">
        <w:rPr>
          <w:b/>
        </w:rPr>
        <w:t>.</w:t>
      </w: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  <w:r w:rsidRPr="00EC480B">
        <w:rPr>
          <w:b/>
        </w:rPr>
        <w:t>Sir/Madam,</w:t>
      </w:r>
    </w:p>
    <w:p w:rsidR="00EC480B" w:rsidRPr="00EC480B" w:rsidRDefault="00EC480B">
      <w:pPr>
        <w:rPr>
          <w:b/>
        </w:rPr>
      </w:pPr>
      <w:r w:rsidRPr="00EC480B">
        <w:rPr>
          <w:b/>
        </w:rPr>
        <w:t>I wish to inform you that I shall be out of station from……………………………………. to…………………………………</w:t>
      </w: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  <w:r w:rsidRPr="00EC480B">
        <w:rPr>
          <w:b/>
        </w:rPr>
        <w:t>Thanking you,</w:t>
      </w: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  <w:r w:rsidRPr="00EC480B">
        <w:rPr>
          <w:b/>
        </w:rPr>
        <w:t>Yours sincerely,</w:t>
      </w: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  <w:r w:rsidRPr="00EC480B">
        <w:rPr>
          <w:b/>
        </w:rPr>
        <w:t xml:space="preserve">Department of </w:t>
      </w:r>
      <w:proofErr w:type="spellStart"/>
      <w:r w:rsidRPr="00EC480B">
        <w:rPr>
          <w:b/>
        </w:rPr>
        <w:t>English</w:t>
      </w:r>
      <w:proofErr w:type="gramStart"/>
      <w:r w:rsidRPr="00EC480B">
        <w:rPr>
          <w:b/>
        </w:rPr>
        <w:t>,V.B</w:t>
      </w:r>
      <w:proofErr w:type="spellEnd"/>
      <w:proofErr w:type="gramEnd"/>
      <w:r w:rsidRPr="00EC480B">
        <w:rPr>
          <w:b/>
        </w:rPr>
        <w:t>.</w:t>
      </w:r>
    </w:p>
    <w:p w:rsidR="00EC480B" w:rsidRPr="00EC480B" w:rsidRDefault="00EC480B">
      <w:pPr>
        <w:rPr>
          <w:b/>
        </w:rPr>
      </w:pPr>
      <w:proofErr w:type="gramStart"/>
      <w:r w:rsidRPr="00EC480B">
        <w:rPr>
          <w:b/>
        </w:rPr>
        <w:t>I.D. No.</w:t>
      </w:r>
      <w:proofErr w:type="gramEnd"/>
      <w:r w:rsidRPr="00EC480B">
        <w:rPr>
          <w:b/>
        </w:rPr>
        <w:t xml:space="preserve"> </w:t>
      </w:r>
    </w:p>
    <w:p w:rsidR="00EC480B" w:rsidRPr="00EC480B" w:rsidRDefault="00EC480B">
      <w:pPr>
        <w:rPr>
          <w:b/>
        </w:rPr>
      </w:pPr>
      <w:r w:rsidRPr="00EC480B">
        <w:rPr>
          <w:b/>
        </w:rPr>
        <w:t>Date</w:t>
      </w:r>
      <w:proofErr w:type="gramStart"/>
      <w:r w:rsidRPr="00EC480B">
        <w:rPr>
          <w:b/>
        </w:rPr>
        <w:t>:…………………………..</w:t>
      </w:r>
      <w:proofErr w:type="gramEnd"/>
    </w:p>
    <w:p w:rsidR="00EC480B" w:rsidRPr="00EC480B" w:rsidRDefault="00EC480B">
      <w:pPr>
        <w:rPr>
          <w:b/>
        </w:rPr>
      </w:pPr>
      <w:r w:rsidRPr="00EC480B">
        <w:rPr>
          <w:b/>
        </w:rPr>
        <w:t>Place: Santiniketan</w:t>
      </w: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</w:p>
    <w:p w:rsidR="00EC480B" w:rsidRPr="00EC480B" w:rsidRDefault="00EC480B">
      <w:pPr>
        <w:rPr>
          <w:b/>
        </w:rPr>
      </w:pPr>
    </w:p>
    <w:p w:rsidR="00EC480B" w:rsidRPr="00EC480B" w:rsidRDefault="00335E1B" w:rsidP="00EC480B">
      <w:pPr>
        <w:rPr>
          <w:b/>
        </w:rPr>
      </w:pPr>
      <w:r>
        <w:rPr>
          <w:b/>
        </w:rPr>
        <w:t xml:space="preserve"> To</w:t>
      </w: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The Principal</w:t>
      </w: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Bhasha-Bhavana</w:t>
      </w: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Visva-Bharati</w:t>
      </w:r>
    </w:p>
    <w:p w:rsidR="00EC480B" w:rsidRPr="00EC480B" w:rsidRDefault="00EC480B" w:rsidP="00EC480B">
      <w:pPr>
        <w:rPr>
          <w:b/>
        </w:rPr>
      </w:pP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Through the H.O.D./Teacher-In-Charge of the Department of ENGLISH, Bhasha-</w:t>
      </w:r>
      <w:proofErr w:type="spellStart"/>
      <w:r w:rsidRPr="00EC480B">
        <w:rPr>
          <w:b/>
        </w:rPr>
        <w:t>Bhavana</w:t>
      </w:r>
      <w:proofErr w:type="gramStart"/>
      <w:r w:rsidRPr="00EC480B">
        <w:rPr>
          <w:b/>
        </w:rPr>
        <w:t>,V.B</w:t>
      </w:r>
      <w:proofErr w:type="spellEnd"/>
      <w:proofErr w:type="gramEnd"/>
      <w:r w:rsidRPr="00EC480B">
        <w:rPr>
          <w:b/>
        </w:rPr>
        <w:t>.</w:t>
      </w:r>
    </w:p>
    <w:p w:rsidR="00EC480B" w:rsidRPr="00EC480B" w:rsidRDefault="00EC480B" w:rsidP="00EC480B">
      <w:pPr>
        <w:rPr>
          <w:b/>
        </w:rPr>
      </w:pP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Sir/Madam,</w:t>
      </w: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I wish to inform you that I shall be out of station from……………………………………. to…………………………………</w:t>
      </w:r>
    </w:p>
    <w:p w:rsidR="00EC480B" w:rsidRPr="00EC480B" w:rsidRDefault="00EC480B" w:rsidP="00EC480B">
      <w:pPr>
        <w:rPr>
          <w:b/>
        </w:rPr>
      </w:pP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Thanking you,</w:t>
      </w:r>
    </w:p>
    <w:p w:rsidR="00EC480B" w:rsidRPr="00EC480B" w:rsidRDefault="00EC480B" w:rsidP="00EC480B">
      <w:pPr>
        <w:rPr>
          <w:b/>
        </w:rPr>
      </w:pP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Yours sincerely,</w:t>
      </w:r>
    </w:p>
    <w:p w:rsidR="00EC480B" w:rsidRPr="00EC480B" w:rsidRDefault="00EC480B" w:rsidP="00EC480B">
      <w:pPr>
        <w:rPr>
          <w:b/>
        </w:rPr>
      </w:pPr>
    </w:p>
    <w:p w:rsidR="00EC480B" w:rsidRPr="00EC480B" w:rsidRDefault="00EC480B" w:rsidP="00EC480B">
      <w:pPr>
        <w:rPr>
          <w:b/>
        </w:rPr>
      </w:pP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 xml:space="preserve">Department of </w:t>
      </w:r>
      <w:proofErr w:type="spellStart"/>
      <w:r w:rsidRPr="00EC480B">
        <w:rPr>
          <w:b/>
        </w:rPr>
        <w:t>English</w:t>
      </w:r>
      <w:proofErr w:type="gramStart"/>
      <w:r w:rsidRPr="00EC480B">
        <w:rPr>
          <w:b/>
        </w:rPr>
        <w:t>,V.B</w:t>
      </w:r>
      <w:proofErr w:type="spellEnd"/>
      <w:proofErr w:type="gramEnd"/>
      <w:r w:rsidRPr="00EC480B">
        <w:rPr>
          <w:b/>
        </w:rPr>
        <w:t>.</w:t>
      </w:r>
    </w:p>
    <w:p w:rsidR="00EC480B" w:rsidRPr="00EC480B" w:rsidRDefault="00EC480B" w:rsidP="00EC480B">
      <w:pPr>
        <w:rPr>
          <w:b/>
        </w:rPr>
      </w:pPr>
      <w:proofErr w:type="gramStart"/>
      <w:r w:rsidRPr="00EC480B">
        <w:rPr>
          <w:b/>
        </w:rPr>
        <w:t>I.D. No.</w:t>
      </w:r>
      <w:proofErr w:type="gramEnd"/>
      <w:r w:rsidRPr="00EC480B">
        <w:rPr>
          <w:b/>
        </w:rPr>
        <w:t xml:space="preserve"> </w:t>
      </w:r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Date</w:t>
      </w:r>
      <w:proofErr w:type="gramStart"/>
      <w:r w:rsidRPr="00EC480B">
        <w:rPr>
          <w:b/>
        </w:rPr>
        <w:t>:…………………………..</w:t>
      </w:r>
      <w:proofErr w:type="gramEnd"/>
    </w:p>
    <w:p w:rsidR="00EC480B" w:rsidRPr="00EC480B" w:rsidRDefault="00EC480B" w:rsidP="00EC480B">
      <w:pPr>
        <w:rPr>
          <w:b/>
        </w:rPr>
      </w:pPr>
      <w:r w:rsidRPr="00EC480B">
        <w:rPr>
          <w:b/>
        </w:rPr>
        <w:t>Place: Santiniketan</w:t>
      </w:r>
    </w:p>
    <w:p w:rsidR="00EC480B" w:rsidRDefault="00EC480B" w:rsidP="00EC480B">
      <w:r>
        <w:lastRenderedPageBreak/>
        <w:t xml:space="preserve"> </w:t>
      </w:r>
    </w:p>
    <w:p w:rsidR="00EC480B" w:rsidRDefault="00EC480B"/>
    <w:sectPr w:rsidR="00EC480B" w:rsidSect="004D7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attachedTemplate r:id="rId1"/>
  <w:defaultTabStop w:val="720"/>
  <w:characterSpacingControl w:val="doNotCompress"/>
  <w:compat>
    <w:useFELayout/>
  </w:compat>
  <w:rsids>
    <w:rsidRoot w:val="00335E1B"/>
    <w:rsid w:val="00335E1B"/>
    <w:rsid w:val="004632FB"/>
    <w:rsid w:val="004D7FA0"/>
    <w:rsid w:val="00597806"/>
    <w:rsid w:val="0085176F"/>
    <w:rsid w:val="009B6ED6"/>
    <w:rsid w:val="00BA55C3"/>
    <w:rsid w:val="00BE12C6"/>
    <w:rsid w:val="00D811CB"/>
    <w:rsid w:val="00EC480B"/>
    <w:rsid w:val="00F7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0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80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80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80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8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80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80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80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80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80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80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80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80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C480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80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80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80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80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80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C480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C480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80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C480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C480B"/>
    <w:rPr>
      <w:b/>
      <w:bCs/>
    </w:rPr>
  </w:style>
  <w:style w:type="character" w:styleId="Emphasis">
    <w:name w:val="Emphasis"/>
    <w:basedOn w:val="DefaultParagraphFont"/>
    <w:uiPriority w:val="20"/>
    <w:qFormat/>
    <w:rsid w:val="00EC480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C480B"/>
    <w:rPr>
      <w:szCs w:val="32"/>
    </w:rPr>
  </w:style>
  <w:style w:type="paragraph" w:styleId="ListParagraph">
    <w:name w:val="List Paragraph"/>
    <w:basedOn w:val="Normal"/>
    <w:uiPriority w:val="34"/>
    <w:qFormat/>
    <w:rsid w:val="00EC48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C480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C480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80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80B"/>
    <w:rPr>
      <w:b/>
      <w:i/>
      <w:sz w:val="24"/>
    </w:rPr>
  </w:style>
  <w:style w:type="character" w:styleId="SubtleEmphasis">
    <w:name w:val="Subtle Emphasis"/>
    <w:uiPriority w:val="19"/>
    <w:qFormat/>
    <w:rsid w:val="00EC480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C480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C480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C480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C480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\Documents\Station%20leave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Station leave form</Template>
  <TotalTime>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1</cp:revision>
  <cp:lastPrinted>2026-07-24T04:38:00Z</cp:lastPrinted>
  <dcterms:created xsi:type="dcterms:W3CDTF">2026-07-24T04:38:00Z</dcterms:created>
  <dcterms:modified xsi:type="dcterms:W3CDTF">2026-07-24T04:39:00Z</dcterms:modified>
</cp:coreProperties>
</file>